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600" w:rsidRPr="007010CC" w:rsidRDefault="00ED4600" w:rsidP="00ED4600">
      <w:pPr>
        <w:widowControl/>
        <w:spacing w:after="240"/>
        <w:ind w:firstLineChars="100" w:firstLine="31680"/>
        <w:jc w:val="left"/>
        <w:rPr>
          <w:b/>
          <w:sz w:val="28"/>
          <w:szCs w:val="28"/>
        </w:rPr>
      </w:pPr>
      <w:r w:rsidRPr="007010CC">
        <w:rPr>
          <w:rFonts w:hint="eastAsia"/>
          <w:b/>
          <w:sz w:val="28"/>
          <w:szCs w:val="28"/>
        </w:rPr>
        <w:t>リオの前に長崎に行こう！！</w:t>
      </w:r>
    </w:p>
    <w:p w:rsidR="00ED4600" w:rsidRPr="00012B2A" w:rsidRDefault="00ED4600" w:rsidP="004801EF">
      <w:pPr>
        <w:widowControl/>
        <w:spacing w:after="240"/>
        <w:ind w:firstLineChars="100" w:firstLine="31680"/>
        <w:jc w:val="left"/>
      </w:pPr>
      <w:r w:rsidRPr="00C43E56">
        <w:rPr>
          <w:rFonts w:hint="eastAsia"/>
        </w:rPr>
        <w:t>第</w:t>
      </w:r>
      <w:r w:rsidRPr="00C43E56">
        <w:t>59</w:t>
      </w:r>
      <w:r w:rsidRPr="00C43E56">
        <w:rPr>
          <w:rFonts w:hint="eastAsia"/>
        </w:rPr>
        <w:t>回関東実業団ヨット選手権大会が</w:t>
      </w:r>
      <w:r>
        <w:t>6</w:t>
      </w:r>
      <w:r w:rsidRPr="00C43E56">
        <w:rPr>
          <w:rFonts w:hint="eastAsia"/>
        </w:rPr>
        <w:t>月</w:t>
      </w:r>
      <w:r>
        <w:t>8</w:t>
      </w:r>
      <w:r w:rsidRPr="00C43E56">
        <w:rPr>
          <w:rFonts w:hint="eastAsia"/>
        </w:rPr>
        <w:t>日から</w:t>
      </w:r>
      <w:r>
        <w:t>9</w:t>
      </w:r>
      <w:r w:rsidRPr="00C43E56">
        <w:rPr>
          <w:rFonts w:hint="eastAsia"/>
        </w:rPr>
        <w:t>日にかけて、江の島ヨットハーバー沖で開催されました。本大会は、実業団ヨット選手権と関東</w:t>
      </w:r>
      <w:r w:rsidRPr="00C43E56">
        <w:t>470</w:t>
      </w:r>
      <w:r w:rsidRPr="00C43E56">
        <w:rPr>
          <w:rFonts w:hint="eastAsia"/>
        </w:rPr>
        <w:t>予選、関東マスターズ選手権の</w:t>
      </w:r>
      <w:r w:rsidRPr="00C43E56">
        <w:t>3</w:t>
      </w:r>
      <w:r w:rsidRPr="00C43E56">
        <w:rPr>
          <w:rFonts w:hint="eastAsia"/>
        </w:rPr>
        <w:t>大会を兼ねており、世代を越えた年齢層</w:t>
      </w:r>
      <w:r w:rsidRPr="00C43E56">
        <w:t>79</w:t>
      </w:r>
      <w:r w:rsidRPr="00C43E56">
        <w:rPr>
          <w:rFonts w:hint="eastAsia"/>
        </w:rPr>
        <w:t>艇</w:t>
      </w:r>
      <w:r w:rsidRPr="00C43E56">
        <w:t>(</w:t>
      </w:r>
      <w:r w:rsidRPr="00C43E56">
        <w:rPr>
          <w:rFonts w:hint="eastAsia"/>
        </w:rPr>
        <w:t>社会人</w:t>
      </w:r>
      <w:r w:rsidRPr="00C43E56">
        <w:t>10</w:t>
      </w:r>
      <w:r w:rsidRPr="00C43E56">
        <w:rPr>
          <w:rFonts w:hint="eastAsia"/>
        </w:rPr>
        <w:t>艇、マスターズ</w:t>
      </w:r>
      <w:r w:rsidRPr="00C43E56">
        <w:t>3</w:t>
      </w:r>
      <w:r w:rsidRPr="00C43E56">
        <w:rPr>
          <w:rFonts w:hint="eastAsia"/>
        </w:rPr>
        <w:t>艇</w:t>
      </w:r>
      <w:r w:rsidRPr="00C43E56">
        <w:t>)</w:t>
      </w:r>
      <w:r w:rsidRPr="00C43E56">
        <w:rPr>
          <w:rFonts w:hint="eastAsia"/>
        </w:rPr>
        <w:t>が競い合いました。</w:t>
      </w:r>
      <w:r w:rsidRPr="00C43E56">
        <w:br/>
      </w:r>
      <w:r w:rsidRPr="00C43E56">
        <w:br/>
      </w:r>
      <w:r w:rsidRPr="0068610A">
        <w:rPr>
          <w:rFonts w:hint="eastAsia"/>
          <w:b/>
        </w:rPr>
        <w:t>【実業団大会の見所】</w:t>
      </w:r>
      <w:r w:rsidRPr="00C43E56">
        <w:t>(</w:t>
      </w:r>
      <w:r w:rsidRPr="00C43E56">
        <w:rPr>
          <w:rFonts w:hint="eastAsia"/>
        </w:rPr>
        <w:t>筆者は、実業団理事のため実業団大会を主にリポートします</w:t>
      </w:r>
      <w:r w:rsidRPr="00C43E56">
        <w:t>)</w:t>
      </w:r>
      <w:r w:rsidRPr="00C43E56">
        <w:br/>
      </w:r>
      <w:r>
        <w:rPr>
          <w:rFonts w:hint="eastAsia"/>
        </w:rPr>
        <w:t xml:space="preserve">　</w:t>
      </w:r>
      <w:r w:rsidRPr="00C43E56">
        <w:t>2016</w:t>
      </w:r>
      <w:r w:rsidRPr="00C43E56">
        <w:rPr>
          <w:rFonts w:hint="eastAsia"/>
        </w:rPr>
        <w:t>年のリオ・オリンピックに向け活動中の株式会社エス・ピー・ネットワーク</w:t>
      </w:r>
      <w:r w:rsidRPr="00C43E56">
        <w:t>(</w:t>
      </w:r>
      <w:r w:rsidRPr="00C43E56">
        <w:rPr>
          <w:rFonts w:hint="eastAsia"/>
        </w:rPr>
        <w:t>以下、</w:t>
      </w:r>
      <w:r w:rsidRPr="00C43E56">
        <w:t>SPN)</w:t>
      </w:r>
      <w:r w:rsidRPr="00C43E56">
        <w:rPr>
          <w:rFonts w:hint="eastAsia"/>
        </w:rPr>
        <w:t>のヤングチーム飯束・八山組、同じくリオ・オリンピックを表明し、今年から活動を開始した三井住友海上火災保険株式会社</w:t>
      </w:r>
      <w:r w:rsidRPr="00C43E56">
        <w:t>(</w:t>
      </w:r>
      <w:r w:rsidRPr="00C43E56">
        <w:rPr>
          <w:rFonts w:hint="eastAsia"/>
        </w:rPr>
        <w:t>以下、三井住友</w:t>
      </w:r>
      <w:r w:rsidRPr="00C43E56">
        <w:t>)</w:t>
      </w:r>
      <w:r w:rsidRPr="00C43E56">
        <w:rPr>
          <w:rFonts w:hint="eastAsia"/>
        </w:rPr>
        <w:t>の河合・小川組、今年創部</w:t>
      </w:r>
      <w:r w:rsidRPr="00C43E56">
        <w:t>50</w:t>
      </w:r>
      <w:r w:rsidRPr="00C43E56">
        <w:rPr>
          <w:rFonts w:hint="eastAsia"/>
        </w:rPr>
        <w:t>周年を迎え、優勝奪還を狙う株式会社日立製作所</w:t>
      </w:r>
      <w:r w:rsidRPr="00C43E56">
        <w:t>(</w:t>
      </w:r>
      <w:r w:rsidRPr="00C43E56">
        <w:rPr>
          <w:rFonts w:hint="eastAsia"/>
        </w:rPr>
        <w:t>以下、日立</w:t>
      </w:r>
      <w:r w:rsidRPr="00C43E56">
        <w:t>)</w:t>
      </w:r>
      <w:r>
        <w:rPr>
          <w:rFonts w:hint="eastAsia"/>
        </w:rPr>
        <w:t>の大橋・中澤組の</w:t>
      </w:r>
      <w:r>
        <w:t>3</w:t>
      </w:r>
      <w:r>
        <w:rPr>
          <w:rFonts w:hint="eastAsia"/>
        </w:rPr>
        <w:t>実</w:t>
      </w:r>
      <w:r w:rsidRPr="00C43E56">
        <w:rPr>
          <w:rFonts w:hint="eastAsia"/>
        </w:rPr>
        <w:t>業団の戦いに対して、江の島で独自の活動を続ける株式会社俺たちの湘南</w:t>
      </w:r>
      <w:r w:rsidRPr="00C43E56">
        <w:t>(</w:t>
      </w:r>
      <w:r w:rsidRPr="00C43E56">
        <w:rPr>
          <w:rFonts w:hint="eastAsia"/>
        </w:rPr>
        <w:t>以下、</w:t>
      </w:r>
      <w:r w:rsidRPr="00C43E56">
        <w:t>KOS)</w:t>
      </w:r>
      <w:r w:rsidRPr="00C43E56">
        <w:rPr>
          <w:rFonts w:hint="eastAsia"/>
        </w:rPr>
        <w:t>が何処まで太刀打ちできるかに注目が集まりました。</w:t>
      </w:r>
      <w:r w:rsidRPr="00C43E56">
        <w:br/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3" o:spid="_x0000_i1025" type="#_x0000_t75" style="width:200.25pt;height:132.75pt;visibility:visible">
            <v:imagedata r:id="rId7" o:title=""/>
          </v:shape>
        </w:pict>
      </w:r>
      <w:r w:rsidRPr="007A624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pict>
          <v:shape id="図 4" o:spid="_x0000_i1026" type="#_x0000_t75" style="width:201pt;height:130.5pt;visibility:visible">
            <v:imagedata r:id="rId8" o:title=""/>
          </v:shape>
        </w:pict>
      </w:r>
    </w:p>
    <w:p w:rsidR="00ED4600" w:rsidRPr="00C14E8D" w:rsidRDefault="00ED4600" w:rsidP="002822D6">
      <w:pPr>
        <w:jc w:val="center"/>
        <w:rPr>
          <w:sz w:val="16"/>
          <w:szCs w:val="16"/>
        </w:rPr>
      </w:pPr>
      <w:r w:rsidRPr="00C14E8D">
        <w:rPr>
          <w:sz w:val="16"/>
          <w:szCs w:val="16"/>
        </w:rPr>
        <w:t>SPN</w:t>
      </w:r>
      <w:r w:rsidRPr="00C14E8D">
        <w:rPr>
          <w:rFonts w:hint="eastAsia"/>
          <w:sz w:val="16"/>
          <w:szCs w:val="16"/>
        </w:rPr>
        <w:t>飯塚（左）と三井住友の河合（右）は</w:t>
      </w:r>
      <w:r w:rsidRPr="00C14E8D">
        <w:rPr>
          <w:sz w:val="16"/>
          <w:szCs w:val="16"/>
        </w:rPr>
        <w:t>OP</w:t>
      </w:r>
      <w:r w:rsidRPr="00C14E8D">
        <w:rPr>
          <w:rFonts w:hint="eastAsia"/>
          <w:sz w:val="16"/>
          <w:szCs w:val="16"/>
        </w:rPr>
        <w:t>時代からのライバル</w:t>
      </w:r>
    </w:p>
    <w:p w:rsidR="00ED4600" w:rsidRPr="00C14E8D" w:rsidRDefault="00ED4600" w:rsidP="002822D6">
      <w:pPr>
        <w:jc w:val="center"/>
        <w:rPr>
          <w:sz w:val="16"/>
          <w:szCs w:val="16"/>
        </w:rPr>
      </w:pPr>
      <w:r w:rsidRPr="00C14E8D">
        <w:rPr>
          <w:rFonts w:hint="eastAsia"/>
          <w:sz w:val="16"/>
          <w:szCs w:val="16"/>
        </w:rPr>
        <w:t>これからも熱い戦いが続きます！</w:t>
      </w:r>
    </w:p>
    <w:p w:rsidR="00ED4600" w:rsidRDefault="00ED4600" w:rsidP="002822D6">
      <w:pPr>
        <w:jc w:val="center"/>
        <w:rPr>
          <w:b/>
        </w:rPr>
      </w:pPr>
      <w:r w:rsidRPr="00C14E8D">
        <w:rPr>
          <w:rFonts w:hint="eastAsia"/>
          <w:sz w:val="16"/>
          <w:szCs w:val="16"/>
        </w:rPr>
        <w:t>【写真提供：関東</w:t>
      </w:r>
      <w:r w:rsidRPr="00C14E8D">
        <w:rPr>
          <w:sz w:val="16"/>
          <w:szCs w:val="16"/>
        </w:rPr>
        <w:t>470</w:t>
      </w:r>
      <w:r w:rsidRPr="00C14E8D">
        <w:rPr>
          <w:rFonts w:hint="eastAsia"/>
          <w:sz w:val="16"/>
          <w:szCs w:val="16"/>
        </w:rPr>
        <w:t>協会】</w:t>
      </w:r>
      <w:r w:rsidRPr="00012B2A">
        <w:br/>
      </w:r>
    </w:p>
    <w:p w:rsidR="00ED4600" w:rsidRDefault="00ED4600" w:rsidP="00C43E56">
      <w:pPr>
        <w:rPr>
          <w:b/>
        </w:rPr>
      </w:pPr>
      <w:r>
        <w:rPr>
          <w:rFonts w:hint="eastAsia"/>
          <w:b/>
        </w:rPr>
        <w:t>【大会初日】</w:t>
      </w:r>
    </w:p>
    <w:p w:rsidR="00ED4600" w:rsidRDefault="00ED4600" w:rsidP="00C43E56">
      <w:r w:rsidRPr="00012B2A">
        <w:rPr>
          <w:rFonts w:hint="eastAsia"/>
          <w:b/>
        </w:rPr>
        <w:t>年の功だけ乗ってます！</w:t>
      </w:r>
      <w:r w:rsidRPr="00012B2A">
        <w:br/>
      </w:r>
      <w:r w:rsidRPr="00012B2A">
        <w:br/>
      </w:r>
      <w:r>
        <w:rPr>
          <w:rFonts w:hint="eastAsia"/>
        </w:rPr>
        <w:t xml:space="preserve">　</w:t>
      </w:r>
      <w:r w:rsidRPr="00C43E56">
        <w:rPr>
          <w:rFonts w:hint="eastAsia"/>
        </w:rPr>
        <w:t>そよそよと</w:t>
      </w:r>
      <w:r>
        <w:rPr>
          <w:rFonts w:hint="eastAsia"/>
        </w:rPr>
        <w:t>入り出した南の風を待ち、夏模様の中</w:t>
      </w:r>
      <w:r>
        <w:t>3</w:t>
      </w:r>
      <w:r w:rsidRPr="00C43E56">
        <w:rPr>
          <w:rFonts w:hint="eastAsia"/>
        </w:rPr>
        <w:t>レースが行われ、前評判通り</w:t>
      </w:r>
      <w:r>
        <w:t>1</w:t>
      </w:r>
      <w:r w:rsidRPr="00C43E56">
        <w:rPr>
          <w:rFonts w:hint="eastAsia"/>
        </w:rPr>
        <w:t>位</w:t>
      </w:r>
      <w:r w:rsidRPr="00C43E56">
        <w:t>SPN</w:t>
      </w:r>
      <w:r>
        <w:rPr>
          <w:rFonts w:hint="eastAsia"/>
        </w:rPr>
        <w:t>、</w:t>
      </w:r>
      <w:r>
        <w:t>2</w:t>
      </w:r>
      <w:r>
        <w:rPr>
          <w:rFonts w:hint="eastAsia"/>
        </w:rPr>
        <w:t>位三井住友、</w:t>
      </w:r>
      <w:r>
        <w:t>3</w:t>
      </w:r>
      <w:r w:rsidRPr="00C43E56">
        <w:rPr>
          <w:rFonts w:hint="eastAsia"/>
        </w:rPr>
        <w:t>位日立の順に実業団が上位を固めます。しかし、</w:t>
      </w:r>
      <w:r>
        <w:t>1</w:t>
      </w:r>
      <w:r w:rsidRPr="00C43E56">
        <w:rPr>
          <w:rFonts w:hint="eastAsia"/>
        </w:rPr>
        <w:t>位の</w:t>
      </w:r>
      <w:r w:rsidRPr="00C43E56">
        <w:t>SPN</w:t>
      </w:r>
      <w:r w:rsidRPr="00C43E56">
        <w:rPr>
          <w:rFonts w:hint="eastAsia"/>
        </w:rPr>
        <w:t>は、</w:t>
      </w:r>
      <w:r>
        <w:rPr>
          <w:rFonts w:hint="eastAsia"/>
        </w:rPr>
        <w:t>じぇじぇじぇ！</w:t>
      </w:r>
      <w:r w:rsidRPr="00C43E56">
        <w:rPr>
          <w:rFonts w:hint="eastAsia"/>
        </w:rPr>
        <w:t>まさかのオールドチームの渡邊・野呂組。実業団大会を盛り上げるべき参戦した</w:t>
      </w:r>
      <w:r>
        <w:t>2</w:t>
      </w:r>
      <w:r w:rsidRPr="00C43E56">
        <w:rPr>
          <w:rFonts w:hint="eastAsia"/>
        </w:rPr>
        <w:t>人が若手に良い刺激を与えます。</w:t>
      </w:r>
      <w:r w:rsidRPr="00C43E56">
        <w:br/>
      </w:r>
      <w:r>
        <w:rPr>
          <w:noProof/>
        </w:rPr>
        <w:pict>
          <v:shape id="図 2" o:spid="_x0000_i1027" type="#_x0000_t75" style="width:246pt;height:165pt;visibility:visible">
            <v:imagedata r:id="rId9" o:title=""/>
          </v:shape>
        </w:pict>
      </w:r>
    </w:p>
    <w:p w:rsidR="00ED4600" w:rsidRPr="00C14E8D" w:rsidRDefault="00ED4600" w:rsidP="00012B2A">
      <w:pPr>
        <w:rPr>
          <w:sz w:val="16"/>
          <w:szCs w:val="16"/>
        </w:rPr>
      </w:pPr>
      <w:r w:rsidRPr="00C14E8D">
        <w:rPr>
          <w:sz w:val="16"/>
          <w:szCs w:val="16"/>
        </w:rPr>
        <w:t>79</w:t>
      </w:r>
      <w:r w:rsidRPr="00C14E8D">
        <w:rPr>
          <w:rFonts w:hint="eastAsia"/>
          <w:sz w:val="16"/>
          <w:szCs w:val="16"/>
        </w:rPr>
        <w:t>艇参加（</w:t>
      </w:r>
      <w:r w:rsidRPr="00C14E8D">
        <w:rPr>
          <w:sz w:val="16"/>
          <w:szCs w:val="16"/>
        </w:rPr>
        <w:t>1</w:t>
      </w:r>
      <w:r w:rsidRPr="00C14E8D">
        <w:rPr>
          <w:rFonts w:hint="eastAsia"/>
          <w:sz w:val="16"/>
          <w:szCs w:val="16"/>
        </w:rPr>
        <w:t>フりート</w:t>
      </w:r>
      <w:r w:rsidRPr="00C14E8D">
        <w:rPr>
          <w:sz w:val="16"/>
          <w:szCs w:val="16"/>
        </w:rPr>
        <w:t>40</w:t>
      </w:r>
      <w:r w:rsidRPr="00C14E8D">
        <w:rPr>
          <w:rFonts w:hint="eastAsia"/>
          <w:sz w:val="16"/>
          <w:szCs w:val="16"/>
        </w:rPr>
        <w:t>艇）で大混戦のマーク回航</w:t>
      </w:r>
    </w:p>
    <w:p w:rsidR="00ED4600" w:rsidRPr="00C14E8D" w:rsidRDefault="00ED4600" w:rsidP="00012B2A">
      <w:pPr>
        <w:rPr>
          <w:sz w:val="16"/>
          <w:szCs w:val="16"/>
        </w:rPr>
      </w:pPr>
      <w:r w:rsidRPr="00C14E8D">
        <w:rPr>
          <w:rFonts w:hint="eastAsia"/>
          <w:sz w:val="16"/>
          <w:szCs w:val="16"/>
        </w:rPr>
        <w:t>【写真提供：関東</w:t>
      </w:r>
      <w:r w:rsidRPr="00C14E8D">
        <w:rPr>
          <w:sz w:val="16"/>
          <w:szCs w:val="16"/>
        </w:rPr>
        <w:t>470</w:t>
      </w:r>
      <w:r w:rsidRPr="00C14E8D">
        <w:rPr>
          <w:rFonts w:hint="eastAsia"/>
          <w:sz w:val="16"/>
          <w:szCs w:val="16"/>
        </w:rPr>
        <w:t>協会】</w:t>
      </w:r>
    </w:p>
    <w:p w:rsidR="00ED4600" w:rsidRPr="00012B2A" w:rsidRDefault="00ED4600" w:rsidP="00012B2A">
      <w:pPr>
        <w:widowControl/>
        <w:spacing w:after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ED4600" w:rsidRDefault="00ED4600" w:rsidP="00C43E56">
      <w:r w:rsidRPr="0068610A">
        <w:rPr>
          <w:rFonts w:hint="eastAsia"/>
          <w:b/>
        </w:rPr>
        <w:t>【大会最終日】</w:t>
      </w:r>
      <w:r w:rsidRPr="0068610A">
        <w:rPr>
          <w:b/>
        </w:rPr>
        <w:br/>
      </w:r>
      <w:r w:rsidRPr="0068610A">
        <w:rPr>
          <w:rFonts w:hint="eastAsia"/>
          <w:b/>
        </w:rPr>
        <w:t>老体に鞭を打って逃げ切り優勝！</w:t>
      </w:r>
      <w:r w:rsidRPr="00C43E56">
        <w:br/>
      </w:r>
      <w:r w:rsidRPr="00C43E56">
        <w:br/>
      </w:r>
      <w:r w:rsidRPr="00C43E56">
        <w:rPr>
          <w:rFonts w:hint="eastAsia"/>
        </w:rPr>
        <w:t xml:space="preserve">　大会最終日、昨日同様南風のライトウインドコンディション。</w:t>
      </w:r>
      <w:r>
        <w:t>5</w:t>
      </w:r>
      <w:r w:rsidRPr="00C43E56">
        <w:rPr>
          <w:rFonts w:hint="eastAsia"/>
        </w:rPr>
        <w:t>レース消化でカットレースが発生するため、昨日の上位</w:t>
      </w:r>
      <w:r>
        <w:t>3</w:t>
      </w:r>
      <w:r w:rsidRPr="00C43E56">
        <w:rPr>
          <w:rFonts w:hint="eastAsia"/>
        </w:rPr>
        <w:t>チームの中から誰が優勝するか分からない状況です。先発グループのオールド</w:t>
      </w:r>
      <w:r w:rsidRPr="00C43E56">
        <w:t>SPN</w:t>
      </w:r>
      <w:r>
        <w:rPr>
          <w:rFonts w:hint="eastAsia"/>
        </w:rPr>
        <w:t>と三井住友は、共にトップを</w:t>
      </w:r>
      <w:r>
        <w:t>2</w:t>
      </w:r>
      <w:r w:rsidRPr="00C43E56">
        <w:rPr>
          <w:rFonts w:hint="eastAsia"/>
        </w:rPr>
        <w:t>回づつ取っているため、直接対決のこのレースで勝った方が優勢となります。スタートダッシュを決めたオールド</w:t>
      </w:r>
      <w:r w:rsidRPr="00C43E56">
        <w:t>SPN</w:t>
      </w:r>
      <w:r w:rsidRPr="00C43E56">
        <w:rPr>
          <w:rFonts w:hint="eastAsia"/>
        </w:rPr>
        <w:t>が、上マークからトップ回航、手堅くカバーして逃げ切ります。後発グループの日立も本日</w:t>
      </w:r>
      <w:r w:rsidRPr="00C43E56">
        <w:t>1</w:t>
      </w:r>
      <w:r>
        <w:rPr>
          <w:rFonts w:hint="eastAsia"/>
        </w:rPr>
        <w:t>－</w:t>
      </w:r>
      <w:r w:rsidRPr="00C43E56">
        <w:t>1</w:t>
      </w:r>
      <w:r>
        <w:rPr>
          <w:rFonts w:hint="eastAsia"/>
        </w:rPr>
        <w:t>位なら優勝できる可能性があるため気合いが入りますが、まさかの</w:t>
      </w:r>
      <w:r>
        <w:t>4</w:t>
      </w:r>
      <w:r w:rsidRPr="00C43E56">
        <w:rPr>
          <w:rFonts w:hint="eastAsia"/>
        </w:rPr>
        <w:t>位。優勝争いから解放されているヤング</w:t>
      </w:r>
      <w:r w:rsidRPr="00C43E56">
        <w:t>SPN</w:t>
      </w:r>
      <w:r w:rsidRPr="00C43E56">
        <w:rPr>
          <w:rFonts w:hint="eastAsia"/>
        </w:rPr>
        <w:t>がダントツのトップフィニッシュを飾り、優勝争いはオールド</w:t>
      </w:r>
      <w:r w:rsidRPr="00C43E56">
        <w:t>SPN</w:t>
      </w:r>
      <w:r w:rsidRPr="00C43E56">
        <w:rPr>
          <w:rFonts w:hint="eastAsia"/>
        </w:rPr>
        <w:t>と三井住友に絞られます。</w:t>
      </w:r>
      <w:r w:rsidRPr="00C43E56">
        <w:br/>
      </w:r>
      <w:r w:rsidRPr="00C43E56">
        <w:rPr>
          <w:rFonts w:hint="eastAsia"/>
        </w:rPr>
        <w:t xml:space="preserve">　最終レースは、オールド</w:t>
      </w:r>
      <w:r w:rsidRPr="00C43E56">
        <w:t>SPN</w:t>
      </w:r>
      <w:r>
        <w:rPr>
          <w:rFonts w:hint="eastAsia"/>
        </w:rPr>
        <w:t>が</w:t>
      </w:r>
      <w:r>
        <w:t>4</w:t>
      </w:r>
      <w:r>
        <w:rPr>
          <w:rFonts w:hint="eastAsia"/>
        </w:rPr>
        <w:t>位以内なら優勝、</w:t>
      </w:r>
      <w:r>
        <w:t>5</w:t>
      </w:r>
      <w:r>
        <w:rPr>
          <w:rFonts w:hint="eastAsia"/>
        </w:rPr>
        <w:t>位以降かつ三井住友が</w:t>
      </w:r>
      <w:r>
        <w:t>1</w:t>
      </w:r>
      <w:r w:rsidRPr="00C43E56">
        <w:rPr>
          <w:rFonts w:hint="eastAsia"/>
        </w:rPr>
        <w:t>位の場合は、三井住友が優勝という状況で、先発グループがスタート。オールド</w:t>
      </w:r>
      <w:r w:rsidRPr="00C43E56">
        <w:t>SPN</w:t>
      </w:r>
      <w:r>
        <w:rPr>
          <w:rFonts w:hint="eastAsia"/>
        </w:rPr>
        <w:t>は、大きく左に展開するも無情にも風が右に振れて</w:t>
      </w:r>
      <w:r>
        <w:t>4</w:t>
      </w:r>
      <w:r>
        <w:rPr>
          <w:rFonts w:hint="eastAsia"/>
        </w:rPr>
        <w:t>～</w:t>
      </w:r>
      <w:r>
        <w:t>6</w:t>
      </w:r>
      <w:r w:rsidRPr="00C43E56">
        <w:rPr>
          <w:rFonts w:hint="eastAsia"/>
        </w:rPr>
        <w:t>位を走り、自ら</w:t>
      </w:r>
      <w:r>
        <w:rPr>
          <w:rFonts w:hint="eastAsia"/>
        </w:rPr>
        <w:t>大会の見所を作り盛り上げてくれます。</w:t>
      </w:r>
      <w:r>
        <w:t>2</w:t>
      </w:r>
      <w:r w:rsidRPr="00C43E56">
        <w:rPr>
          <w:rFonts w:hint="eastAsia"/>
        </w:rPr>
        <w:t>上で老体に鞭を打ち、トップ艇に追いつくと最後のランニングで、更に鞭を入れトップ艇をパスして、そのままフィニッシュ。一方後発グループの三井住友は、熾烈な早慶</w:t>
      </w:r>
      <w:r w:rsidRPr="00C43E56">
        <w:t>OB</w:t>
      </w:r>
      <w:r w:rsidRPr="00C43E56">
        <w:rPr>
          <w:rFonts w:hint="eastAsia"/>
        </w:rPr>
        <w:t>戦を繰り広げる中、早稲田</w:t>
      </w:r>
      <w:r w:rsidRPr="00C43E56">
        <w:t>OB</w:t>
      </w:r>
      <w:r>
        <w:rPr>
          <w:rFonts w:hint="eastAsia"/>
        </w:rPr>
        <w:t>コンビにトップを奪われ</w:t>
      </w:r>
      <w:r>
        <w:t>2</w:t>
      </w:r>
      <w:r w:rsidRPr="00C43E56">
        <w:rPr>
          <w:rFonts w:hint="eastAsia"/>
        </w:rPr>
        <w:t>位フィニッシュ。実業団大会は、</w:t>
      </w:r>
      <w:r>
        <w:rPr>
          <w:rFonts w:hint="eastAsia"/>
        </w:rPr>
        <w:t>老体に鞭を打った</w:t>
      </w:r>
      <w:r w:rsidRPr="00C43E56">
        <w:t>SPN</w:t>
      </w:r>
      <w:r w:rsidRPr="00C43E56">
        <w:rPr>
          <w:rFonts w:hint="eastAsia"/>
        </w:rPr>
        <w:t>が優勝</w:t>
      </w:r>
      <w:r>
        <w:rPr>
          <w:rFonts w:hint="eastAsia"/>
        </w:rPr>
        <w:t>、</w:t>
      </w:r>
      <w:r>
        <w:t>2</w:t>
      </w:r>
      <w:r>
        <w:rPr>
          <w:rFonts w:hint="eastAsia"/>
        </w:rPr>
        <w:t>位に新星、三井住友、</w:t>
      </w:r>
      <w:r>
        <w:t>3</w:t>
      </w:r>
      <w:r>
        <w:rPr>
          <w:rFonts w:hint="eastAsia"/>
        </w:rPr>
        <w:t>位に若手</w:t>
      </w:r>
      <w:r>
        <w:t>SPN</w:t>
      </w:r>
      <w:r>
        <w:rPr>
          <w:rFonts w:hint="eastAsia"/>
        </w:rPr>
        <w:t>が滑り込み</w:t>
      </w:r>
      <w:r w:rsidRPr="00C43E56">
        <w:rPr>
          <w:rFonts w:hint="eastAsia"/>
        </w:rPr>
        <w:t>幕を閉じました。</w:t>
      </w:r>
      <w:r w:rsidRPr="00C43E56">
        <w:br/>
      </w:r>
      <w:r w:rsidRPr="00C43E56">
        <w:br/>
      </w:r>
    </w:p>
    <w:p w:rsidR="00ED4600" w:rsidRPr="00AF1BE3" w:rsidRDefault="00ED4600" w:rsidP="00C43E56">
      <w:bookmarkStart w:id="0" w:name="_GoBack"/>
      <w:bookmarkEnd w:id="0"/>
    </w:p>
    <w:p w:rsidR="00ED4600" w:rsidRDefault="00ED4600" w:rsidP="00C43E56"/>
    <w:p w:rsidR="00ED4600" w:rsidRPr="00C14E8D" w:rsidRDefault="00ED4600" w:rsidP="00C43E56">
      <w:pPr>
        <w:rPr>
          <w:sz w:val="16"/>
          <w:szCs w:val="16"/>
        </w:rPr>
      </w:pPr>
      <w:r w:rsidRPr="00210497">
        <w:rPr>
          <w:rFonts w:hint="eastAsia"/>
          <w:b/>
        </w:rPr>
        <w:t>【</w:t>
      </w:r>
      <w:r w:rsidRPr="00210497">
        <w:rPr>
          <w:b/>
        </w:rPr>
        <w:t>KOS</w:t>
      </w:r>
      <w:r w:rsidRPr="00210497">
        <w:rPr>
          <w:rFonts w:hint="eastAsia"/>
          <w:b/>
        </w:rPr>
        <w:t>って知ってる？】⇒</w:t>
      </w:r>
      <w:r w:rsidRPr="00210497">
        <w:rPr>
          <w:b/>
        </w:rPr>
        <w:t>http://kos-com.jimdo.com/</w:t>
      </w:r>
      <w:r w:rsidRPr="00C43E56">
        <w:br/>
      </w:r>
      <w:r w:rsidRPr="00C43E56">
        <w:rPr>
          <w:rFonts w:hint="eastAsia"/>
        </w:rPr>
        <w:t xml:space="preserve">　一度は成績表で目にしたことであろう</w:t>
      </w:r>
      <w:r w:rsidRPr="00C43E56">
        <w:t>KOS.</w:t>
      </w:r>
      <w:r>
        <w:t>c</w:t>
      </w:r>
      <w:r w:rsidRPr="00C43E56">
        <w:t>om</w:t>
      </w:r>
      <w:r w:rsidRPr="00C43E56">
        <w:rPr>
          <w:rFonts w:hint="eastAsia"/>
        </w:rPr>
        <w:t>。彼らは、江の島を活動拠点にしている同好会上がりのヨット好き集団です。現在</w:t>
      </w:r>
      <w:r w:rsidRPr="00C43E56">
        <w:t>15</w:t>
      </w:r>
      <w:r w:rsidRPr="00C43E56">
        <w:rPr>
          <w:rFonts w:hint="eastAsia"/>
        </w:rPr>
        <w:t>名ほどで活動していて、</w:t>
      </w:r>
      <w:r w:rsidRPr="00C43E56">
        <w:t>470</w:t>
      </w:r>
      <w:r w:rsidRPr="00C43E56">
        <w:rPr>
          <w:rFonts w:hint="eastAsia"/>
        </w:rPr>
        <w:t>以外にもファイヤーボールなども活動しており、社会人ヨットサークルといった感じのアットホームな雰囲気で活動しながらも積極的に全日本に参加しています。「社会人になっても</w:t>
      </w:r>
      <w:r w:rsidRPr="00C43E56">
        <w:t>470</w:t>
      </w:r>
      <w:r w:rsidRPr="00C43E56">
        <w:rPr>
          <w:rFonts w:hint="eastAsia"/>
        </w:rPr>
        <w:t>を乗りたい人、ヨット好きな人、僕らと一緒に活動しませんか？ハーバーで見かけたら気楽にお声かけください。一緒に長崎に行きましょう！」と代表を務める村田氏。</w:t>
      </w:r>
      <w:r w:rsidRPr="00C43E56">
        <w:br/>
      </w:r>
      <w:r>
        <w:rPr>
          <w:noProof/>
        </w:rPr>
        <w:pict>
          <v:shape id="図 1" o:spid="_x0000_i1028" type="#_x0000_t75" style="width:246pt;height:162pt;visibility:visible">
            <v:imagedata r:id="rId10" o:title=""/>
          </v:shape>
        </w:pict>
      </w:r>
      <w:r w:rsidRPr="00C43E56">
        <w:br/>
      </w:r>
      <w:r w:rsidRPr="00C14E8D">
        <w:rPr>
          <w:rFonts w:hint="eastAsia"/>
          <w:sz w:val="16"/>
          <w:szCs w:val="16"/>
        </w:rPr>
        <w:t>今大会オールド</w:t>
      </w:r>
      <w:r w:rsidRPr="00C14E8D">
        <w:rPr>
          <w:sz w:val="16"/>
          <w:szCs w:val="16"/>
        </w:rPr>
        <w:t>SPN</w:t>
      </w:r>
      <w:r w:rsidRPr="00C14E8D">
        <w:rPr>
          <w:rFonts w:hint="eastAsia"/>
          <w:sz w:val="16"/>
          <w:szCs w:val="16"/>
        </w:rPr>
        <w:t>から唯一トップを奪った村田代表</w:t>
      </w:r>
      <w:r w:rsidRPr="00C14E8D">
        <w:rPr>
          <w:sz w:val="16"/>
          <w:szCs w:val="16"/>
        </w:rPr>
        <w:br/>
      </w:r>
      <w:r w:rsidRPr="00C14E8D">
        <w:rPr>
          <w:rFonts w:hint="eastAsia"/>
          <w:sz w:val="16"/>
          <w:szCs w:val="16"/>
        </w:rPr>
        <w:t>「長く続けていれば、いいことありますね。本当にうれしいです！」</w:t>
      </w:r>
    </w:p>
    <w:p w:rsidR="00ED4600" w:rsidRPr="00C14E8D" w:rsidRDefault="00ED4600" w:rsidP="00C43E56">
      <w:pPr>
        <w:rPr>
          <w:sz w:val="16"/>
          <w:szCs w:val="16"/>
        </w:rPr>
      </w:pPr>
      <w:r w:rsidRPr="00C14E8D">
        <w:rPr>
          <w:rFonts w:hint="eastAsia"/>
          <w:sz w:val="16"/>
          <w:szCs w:val="16"/>
        </w:rPr>
        <w:t>【写真提供：関東</w:t>
      </w:r>
      <w:r w:rsidRPr="00C14E8D">
        <w:rPr>
          <w:sz w:val="16"/>
          <w:szCs w:val="16"/>
        </w:rPr>
        <w:t>470</w:t>
      </w:r>
      <w:r w:rsidRPr="00C14E8D">
        <w:rPr>
          <w:rFonts w:hint="eastAsia"/>
          <w:sz w:val="16"/>
          <w:szCs w:val="16"/>
        </w:rPr>
        <w:t>協会】</w:t>
      </w:r>
    </w:p>
    <w:p w:rsidR="00ED4600" w:rsidRPr="00C43E56" w:rsidRDefault="00ED4600" w:rsidP="00C43E56"/>
    <w:p w:rsidR="00ED4600" w:rsidRDefault="00ED4600" w:rsidP="00C43E56">
      <w:r w:rsidRPr="00C43E56">
        <w:rPr>
          <w:rFonts w:hint="eastAsia"/>
        </w:rPr>
        <w:t>「暫く乗ってないけど大丈夫かな？」と心配性のアナタ</w:t>
      </w:r>
      <w:r w:rsidRPr="00C43E56">
        <w:br/>
      </w:r>
      <w:r w:rsidRPr="00C43E56">
        <w:rPr>
          <w:rFonts w:hint="eastAsia"/>
        </w:rPr>
        <w:t>最近メタボが気になるアナタ</w:t>
      </w:r>
      <w:r w:rsidRPr="00C43E56">
        <w:br/>
      </w:r>
      <w:r w:rsidRPr="00C43E56">
        <w:rPr>
          <w:rFonts w:hint="eastAsia"/>
        </w:rPr>
        <w:t>ヨットに乗りたいけど相手がいないアナタ</w:t>
      </w:r>
      <w:r w:rsidRPr="00C43E56">
        <w:br/>
      </w:r>
      <w:r w:rsidRPr="00C43E56">
        <w:rPr>
          <w:rFonts w:hint="eastAsia"/>
        </w:rPr>
        <w:t>主婦業に疲れたアナタ</w:t>
      </w:r>
      <w:r w:rsidRPr="00C43E56">
        <w:br/>
      </w:r>
      <w:r w:rsidRPr="00C43E56">
        <w:rPr>
          <w:rFonts w:hint="eastAsia"/>
        </w:rPr>
        <w:t>老後の余暇を楽しみたいアナタ</w:t>
      </w:r>
      <w:r w:rsidRPr="00C43E56">
        <w:br/>
      </w:r>
      <w:r w:rsidRPr="00C43E56">
        <w:rPr>
          <w:rFonts w:hint="eastAsia"/>
        </w:rPr>
        <w:t>学生時代の青春を取り戻したいアナタ</w:t>
      </w:r>
      <w:r w:rsidRPr="00C43E56">
        <w:br/>
      </w:r>
      <w:r w:rsidRPr="00C43E56">
        <w:rPr>
          <w:rFonts w:hint="eastAsia"/>
        </w:rPr>
        <w:t>みんなまとめて、</w:t>
      </w:r>
      <w:r w:rsidRPr="00C43E56">
        <w:t>KOS</w:t>
      </w:r>
      <w:r w:rsidRPr="00A2438B">
        <w:t xml:space="preserve"> </w:t>
      </w:r>
      <w:r w:rsidRPr="00C43E56">
        <w:rPr>
          <w:rFonts w:hint="eastAsia"/>
        </w:rPr>
        <w:t>へどうぞ。</w:t>
      </w:r>
    </w:p>
    <w:p w:rsidR="00ED4600" w:rsidRDefault="00ED4600" w:rsidP="00C43E56">
      <w:r w:rsidRPr="00C43E56">
        <w:br/>
      </w:r>
      <w:r>
        <w:rPr>
          <w:rFonts w:hint="eastAsia"/>
        </w:rPr>
        <w:t xml:space="preserve">　</w:t>
      </w:r>
      <w:r w:rsidRPr="00C43E56">
        <w:rPr>
          <w:rFonts w:hint="eastAsia"/>
        </w:rPr>
        <w:t>今大会は、</w:t>
      </w:r>
      <w:r w:rsidRPr="00C43E56">
        <w:t>470</w:t>
      </w:r>
      <w:r w:rsidRPr="00C43E56">
        <w:rPr>
          <w:rFonts w:hint="eastAsia"/>
        </w:rPr>
        <w:t>の強化合宿と重なってしまったために世界で活躍するチームが不参加であったことは残念ですが、</w:t>
      </w:r>
      <w:r>
        <w:rPr>
          <w:rFonts w:hint="eastAsia"/>
        </w:rPr>
        <w:t>新チームの実業団の参加もあり</w:t>
      </w:r>
      <w:r w:rsidRPr="00C43E56">
        <w:rPr>
          <w:rFonts w:hint="eastAsia"/>
        </w:rPr>
        <w:t>盛り上がった良い大会となりました。これも実業団大会を快く同時開催して下さる</w:t>
      </w:r>
      <w:r w:rsidRPr="00C43E56">
        <w:t>470</w:t>
      </w:r>
      <w:r w:rsidRPr="00C43E56">
        <w:rPr>
          <w:rFonts w:hint="eastAsia"/>
        </w:rPr>
        <w:t>協会</w:t>
      </w:r>
      <w:r>
        <w:rPr>
          <w:rFonts w:hint="eastAsia"/>
        </w:rPr>
        <w:t>並びに</w:t>
      </w:r>
      <w:r w:rsidRPr="00C43E56">
        <w:rPr>
          <w:rFonts w:hint="eastAsia"/>
        </w:rPr>
        <w:t>関東</w:t>
      </w:r>
      <w:r w:rsidRPr="00C43E56">
        <w:t>470</w:t>
      </w:r>
      <w:r w:rsidRPr="00C43E56">
        <w:rPr>
          <w:rFonts w:hint="eastAsia"/>
        </w:rPr>
        <w:t>協会のご理解があってのことだと思い、実業団協会として</w:t>
      </w:r>
      <w:r>
        <w:rPr>
          <w:rFonts w:hint="eastAsia"/>
        </w:rPr>
        <w:t>は</w:t>
      </w:r>
      <w:r w:rsidRPr="00C43E56">
        <w:rPr>
          <w:rFonts w:hint="eastAsia"/>
        </w:rPr>
        <w:t>心より感謝</w:t>
      </w:r>
      <w:r>
        <w:rPr>
          <w:rFonts w:hint="eastAsia"/>
        </w:rPr>
        <w:t>申し上げると共に</w:t>
      </w:r>
      <w:r w:rsidRPr="00C43E56">
        <w:rPr>
          <w:rFonts w:hint="eastAsia"/>
        </w:rPr>
        <w:t>京黒レース委員長始め、今大会の成功に協力して頂いた関係者の方々にも合わせて、お礼申し上げます。</w:t>
      </w:r>
      <w:r w:rsidRPr="00C43E56">
        <w:br/>
      </w:r>
      <w:r w:rsidRPr="00C43E56">
        <w:rPr>
          <w:rFonts w:hint="eastAsia"/>
        </w:rPr>
        <w:t>それでは、皆さ～ん！</w:t>
      </w:r>
      <w:r w:rsidRPr="00C43E56">
        <w:br/>
      </w:r>
      <w:r>
        <w:rPr>
          <w:rFonts w:hint="eastAsia"/>
        </w:rPr>
        <w:t>長崎の本大会で</w:t>
      </w:r>
      <w:r>
        <w:t>3</w:t>
      </w:r>
      <w:r w:rsidRPr="00C43E56">
        <w:rPr>
          <w:rFonts w:hint="eastAsia"/>
        </w:rPr>
        <w:t>時のおやつにカステラ</w:t>
      </w:r>
      <w:r>
        <w:rPr>
          <w:rFonts w:hint="eastAsia"/>
        </w:rPr>
        <w:t>を</w:t>
      </w:r>
      <w:r w:rsidRPr="00C43E56">
        <w:rPr>
          <w:rFonts w:hint="eastAsia"/>
        </w:rPr>
        <w:t>食べに行きましょう</w:t>
      </w:r>
      <w:r>
        <w:rPr>
          <w:rFonts w:hint="eastAsia"/>
        </w:rPr>
        <w:t>～</w:t>
      </w:r>
    </w:p>
    <w:p w:rsidR="00ED4600" w:rsidRDefault="00ED4600" w:rsidP="00C43E56">
      <w:r>
        <w:rPr>
          <w:noProof/>
        </w:rPr>
        <w:pict>
          <v:shape id="図 5" o:spid="_x0000_i1029" type="#_x0000_t75" style="width:420.75pt;height:448.5pt;visibility:visible">
            <v:imagedata r:id="rId11" o:title=""/>
          </v:shape>
        </w:pict>
      </w:r>
    </w:p>
    <w:p w:rsidR="00ED4600" w:rsidRPr="00A2438B" w:rsidRDefault="00ED4600" w:rsidP="00C43E56">
      <w:r w:rsidRPr="00364EA3">
        <w:object w:dxaOrig="8925" w:dyaOrig="12631">
          <v:shape id="_x0000_i1030" type="#_x0000_t75" style="width:446.25pt;height:631.5pt" o:ole="">
            <v:imagedata r:id="rId12" o:title=""/>
          </v:shape>
          <o:OLEObject Type="Embed" ProgID="AcroExch.Document.7" ShapeID="_x0000_i1030" DrawAspect="Content" ObjectID="_1433158968" r:id="rId13"/>
        </w:object>
      </w:r>
    </w:p>
    <w:sectPr w:rsidR="00ED4600" w:rsidRPr="00A2438B" w:rsidSect="00FC7D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600" w:rsidRDefault="00ED4600" w:rsidP="00210497">
      <w:r>
        <w:separator/>
      </w:r>
    </w:p>
  </w:endnote>
  <w:endnote w:type="continuationSeparator" w:id="0">
    <w:p w:rsidR="00ED4600" w:rsidRDefault="00ED4600" w:rsidP="00210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600" w:rsidRDefault="00ED4600" w:rsidP="00210497">
      <w:r>
        <w:separator/>
      </w:r>
    </w:p>
  </w:footnote>
  <w:footnote w:type="continuationSeparator" w:id="0">
    <w:p w:rsidR="00ED4600" w:rsidRDefault="00ED4600" w:rsidP="002104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E41CE"/>
    <w:multiLevelType w:val="multilevel"/>
    <w:tmpl w:val="611E5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8871FA"/>
    <w:multiLevelType w:val="multilevel"/>
    <w:tmpl w:val="8298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2B2A"/>
    <w:rsid w:val="00012B2A"/>
    <w:rsid w:val="00116F0E"/>
    <w:rsid w:val="00210497"/>
    <w:rsid w:val="002822D6"/>
    <w:rsid w:val="002F7F25"/>
    <w:rsid w:val="00364EA3"/>
    <w:rsid w:val="003A56EF"/>
    <w:rsid w:val="004801EF"/>
    <w:rsid w:val="0049695B"/>
    <w:rsid w:val="0059574A"/>
    <w:rsid w:val="0068610A"/>
    <w:rsid w:val="007010CC"/>
    <w:rsid w:val="00753360"/>
    <w:rsid w:val="007A624D"/>
    <w:rsid w:val="007C44A0"/>
    <w:rsid w:val="008E23D5"/>
    <w:rsid w:val="009E7D59"/>
    <w:rsid w:val="00A2438B"/>
    <w:rsid w:val="00A64D3F"/>
    <w:rsid w:val="00AF1BE3"/>
    <w:rsid w:val="00B0037A"/>
    <w:rsid w:val="00B5561D"/>
    <w:rsid w:val="00B657B3"/>
    <w:rsid w:val="00C14E8D"/>
    <w:rsid w:val="00C43E56"/>
    <w:rsid w:val="00CB09C3"/>
    <w:rsid w:val="00D750B7"/>
    <w:rsid w:val="00D957C1"/>
    <w:rsid w:val="00ED4600"/>
    <w:rsid w:val="00EE0E38"/>
    <w:rsid w:val="00F20298"/>
    <w:rsid w:val="00FC7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D8D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012B2A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012B2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pagetop">
    <w:name w:val="pagetop"/>
    <w:basedOn w:val="DefaultParagraphFont"/>
    <w:uiPriority w:val="99"/>
    <w:rsid w:val="00012B2A"/>
    <w:rPr>
      <w:rFonts w:cs="Times New Roman"/>
    </w:rPr>
  </w:style>
  <w:style w:type="paragraph" w:customStyle="1" w:styleId="loading">
    <w:name w:val="loading"/>
    <w:basedOn w:val="Normal"/>
    <w:uiPriority w:val="99"/>
    <w:rsid w:val="00012B2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12B2A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2B2A"/>
    <w:rPr>
      <w:rFonts w:ascii="Arial" w:eastAsia="ＭＳ ゴシック" w:hAnsi="Arial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21049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1049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1049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1049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83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5736">
          <w:marLeft w:val="240"/>
          <w:marRight w:val="360"/>
          <w:marTop w:val="465"/>
          <w:marBottom w:val="36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8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83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83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3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83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366</TotalTime>
  <Pages>6</Pages>
  <Words>309</Words>
  <Characters>1765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watanabe</dc:creator>
  <cp:keywords/>
  <dc:description/>
  <cp:lastModifiedBy>t-watanabe</cp:lastModifiedBy>
  <cp:revision>12</cp:revision>
  <dcterms:created xsi:type="dcterms:W3CDTF">2013-06-16T09:28:00Z</dcterms:created>
  <dcterms:modified xsi:type="dcterms:W3CDTF">2013-06-19T05:56:00Z</dcterms:modified>
</cp:coreProperties>
</file>